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B50E5" w14:textId="6AEAB82D" w:rsidR="00CD2E59" w:rsidRDefault="00482D8F" w:rsidP="00A34EF3">
      <w:pPr>
        <w:pStyle w:val="NormalWeb"/>
        <w:jc w:val="center"/>
      </w:pPr>
      <w:r>
        <w:rPr>
          <w:noProof/>
          <w:sz w:val="72"/>
          <w:szCs w:val="72"/>
        </w:rPr>
        <w:drawing>
          <wp:inline distT="0" distB="0" distL="0" distR="0" wp14:anchorId="1D552442" wp14:editId="2F063785">
            <wp:extent cx="2042727" cy="1336040"/>
            <wp:effectExtent l="0" t="0" r="0" b="0"/>
            <wp:docPr id="885447388" name="Picture 1" descr="A colorful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47388" name="Picture 1" descr="A colorful background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41" cy="134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2E59">
        <w:rPr>
          <w:noProof/>
        </w:rPr>
        <w:drawing>
          <wp:inline distT="0" distB="0" distL="0" distR="0" wp14:anchorId="3E25BD35" wp14:editId="49A88983">
            <wp:extent cx="1638300" cy="1380664"/>
            <wp:effectExtent l="0" t="0" r="0" b="0"/>
            <wp:docPr id="3" name="Picture 2" descr="A pink circle with white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nk circle with white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06" cy="138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05B7" w14:textId="663504B5" w:rsidR="000D5356" w:rsidRPr="004266AB" w:rsidRDefault="000D5356" w:rsidP="005C2C3A">
      <w:pPr>
        <w:pStyle w:val="Subtitle"/>
        <w:jc w:val="center"/>
        <w:rPr>
          <w:sz w:val="56"/>
          <w:szCs w:val="56"/>
        </w:rPr>
      </w:pPr>
      <w:r w:rsidRPr="004266AB">
        <w:rPr>
          <w:sz w:val="56"/>
          <w:szCs w:val="56"/>
        </w:rPr>
        <w:t>Sunday 1</w:t>
      </w:r>
      <w:r w:rsidR="00DE4521">
        <w:rPr>
          <w:sz w:val="56"/>
          <w:szCs w:val="56"/>
        </w:rPr>
        <w:t>2</w:t>
      </w:r>
      <w:r w:rsidRPr="004266AB">
        <w:rPr>
          <w:sz w:val="56"/>
          <w:szCs w:val="56"/>
          <w:vertAlign w:val="superscript"/>
        </w:rPr>
        <w:t>th</w:t>
      </w:r>
      <w:r w:rsidRPr="004266AB">
        <w:rPr>
          <w:sz w:val="56"/>
          <w:szCs w:val="56"/>
        </w:rPr>
        <w:t xml:space="preserve"> Jan 2024</w:t>
      </w:r>
      <w:r w:rsidR="004266AB">
        <w:rPr>
          <w:sz w:val="56"/>
          <w:szCs w:val="56"/>
        </w:rPr>
        <w:t xml:space="preserve"> </w:t>
      </w:r>
      <w:r w:rsidR="00C9755C">
        <w:rPr>
          <w:sz w:val="56"/>
          <w:szCs w:val="56"/>
        </w:rPr>
        <w:t xml:space="preserve">at </w:t>
      </w:r>
      <w:r w:rsidR="00C21281" w:rsidRPr="004266AB">
        <w:rPr>
          <w:sz w:val="56"/>
          <w:szCs w:val="56"/>
        </w:rPr>
        <w:t>4pm</w:t>
      </w:r>
    </w:p>
    <w:p w14:paraId="05E85621" w14:textId="1B02771D" w:rsidR="004E5712" w:rsidRPr="00C9755C" w:rsidRDefault="004266AB" w:rsidP="005C2C3A">
      <w:pPr>
        <w:pStyle w:val="Subtitle"/>
        <w:jc w:val="center"/>
        <w:rPr>
          <w:sz w:val="56"/>
          <w:szCs w:val="56"/>
        </w:rPr>
      </w:pPr>
      <w:r w:rsidRPr="004266AB">
        <w:rPr>
          <w:sz w:val="56"/>
          <w:szCs w:val="56"/>
        </w:rPr>
        <w:t>Glasgow   Cathedral High St</w:t>
      </w:r>
    </w:p>
    <w:p w14:paraId="17543DEF" w14:textId="77777777" w:rsidR="00694624" w:rsidRPr="00C97865" w:rsidRDefault="00694624" w:rsidP="00694624">
      <w:pPr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</w:pPr>
      <w:r w:rsidRPr="00C97865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 xml:space="preserve">The Piper will lead a Colourful Procession of </w:t>
      </w:r>
    </w:p>
    <w:p w14:paraId="15D8BCAA" w14:textId="77777777" w:rsidR="00694624" w:rsidRPr="00C97865" w:rsidRDefault="00694624" w:rsidP="00694624">
      <w:pPr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</w:pPr>
      <w:r w:rsidRPr="00C97865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 xml:space="preserve">Civic and Church Leaders across the Precinct to the West Doors of the Cathedral to begin the Ecumenical Service,dedicated to the founder of our City, </w:t>
      </w:r>
    </w:p>
    <w:p w14:paraId="11D0A212" w14:textId="0129A4C7" w:rsidR="00D46A52" w:rsidRPr="00B81983" w:rsidRDefault="00B01390" w:rsidP="00B81983">
      <w:pPr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</w:pPr>
      <w:r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>W</w:t>
      </w:r>
      <w:r w:rsidR="00694624" w:rsidRPr="00C97865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 xml:space="preserve">e will </w:t>
      </w:r>
      <w:r w:rsidR="00DE4521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>celebrat</w:t>
      </w:r>
      <w:r w:rsidR="000A3004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>e</w:t>
      </w:r>
      <w:r w:rsidR="00DE4521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 xml:space="preserve"> in word and song </w:t>
      </w:r>
      <w:r w:rsidR="00694624" w:rsidRPr="00C97865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>the establishment of the city as a Bishop’s Burgh in 1175</w:t>
      </w:r>
      <w:r w:rsidR="00E051C9" w:rsidRPr="00C97865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 xml:space="preserve"> </w:t>
      </w:r>
      <w:r w:rsidR="00B0146F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>in this 850</w:t>
      </w:r>
      <w:r w:rsidR="00B0146F" w:rsidRPr="00B0146F">
        <w:rPr>
          <w:rFonts w:ascii="AR BLANCA" w:hAnsi="AR BLANCA"/>
          <w:noProof/>
          <w:color w:val="197EAA" w:themeColor="accent2" w:themeShade="BF"/>
          <w:sz w:val="40"/>
          <w:szCs w:val="40"/>
          <w:vertAlign w:val="superscript"/>
          <w:lang w:val="en-GB" w:eastAsia="en-GB"/>
        </w:rPr>
        <w:t>th</w:t>
      </w:r>
      <w:r w:rsidR="00B0146F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 xml:space="preserve"> year</w:t>
      </w:r>
      <w:r w:rsidR="00E4081D">
        <w:rPr>
          <w:rFonts w:ascii="AR BLANCA" w:hAnsi="AR BLANCA"/>
          <w:noProof/>
          <w:color w:val="197EAA" w:themeColor="accent2" w:themeShade="BF"/>
          <w:sz w:val="40"/>
          <w:szCs w:val="40"/>
          <w:lang w:val="en-GB" w:eastAsia="en-GB"/>
        </w:rPr>
        <w:t xml:space="preserve"> of the City of Glasgow</w:t>
      </w:r>
    </w:p>
    <w:p w14:paraId="700CAEF5" w14:textId="20525697" w:rsidR="00E4081D" w:rsidRDefault="000E7A8A" w:rsidP="00F57D60">
      <w:pPr>
        <w:pStyle w:val="Heading2"/>
        <w:jc w:val="left"/>
        <w:rPr>
          <w:color w:val="auto"/>
        </w:rPr>
      </w:pPr>
      <w:r>
        <w:rPr>
          <w:color w:val="auto"/>
        </w:rPr>
        <w:t>The Music will be led by the</w:t>
      </w:r>
      <w:r w:rsidR="00824DA7">
        <w:rPr>
          <w:color w:val="auto"/>
        </w:rPr>
        <w:t xml:space="preserve"> </w:t>
      </w:r>
      <w:r w:rsidR="00B62B32" w:rsidRPr="00B62B32">
        <w:rPr>
          <w:color w:val="auto"/>
        </w:rPr>
        <w:t>St Mungo Singers</w:t>
      </w:r>
      <w:r w:rsidR="00824DA7">
        <w:rPr>
          <w:color w:val="auto"/>
        </w:rPr>
        <w:t xml:space="preserve">, </w:t>
      </w:r>
    </w:p>
    <w:p w14:paraId="41AC9E4D" w14:textId="45D6ADDF" w:rsidR="00E051C9" w:rsidRDefault="00B62B32" w:rsidP="00F57D60">
      <w:pPr>
        <w:pStyle w:val="Heading2"/>
        <w:jc w:val="left"/>
        <w:rPr>
          <w:color w:val="auto"/>
        </w:rPr>
      </w:pPr>
      <w:r w:rsidRPr="00B62B32">
        <w:rPr>
          <w:color w:val="auto"/>
        </w:rPr>
        <w:t xml:space="preserve">Salvation Army Band, </w:t>
      </w:r>
    </w:p>
    <w:p w14:paraId="43CF2C6B" w14:textId="1641C385" w:rsidR="00F57D60" w:rsidRDefault="00B62B32" w:rsidP="00F57D60">
      <w:pPr>
        <w:pStyle w:val="Heading2"/>
        <w:jc w:val="left"/>
        <w:rPr>
          <w:color w:val="auto"/>
        </w:rPr>
      </w:pPr>
      <w:r w:rsidRPr="00B62B32">
        <w:rPr>
          <w:color w:val="auto"/>
        </w:rPr>
        <w:t>Andrew Forbes,</w:t>
      </w:r>
      <w:r w:rsidR="00F57D60">
        <w:rPr>
          <w:color w:val="auto"/>
        </w:rPr>
        <w:t xml:space="preserve"> </w:t>
      </w:r>
      <w:r w:rsidR="00F57D60" w:rsidRPr="00B62B32">
        <w:rPr>
          <w:color w:val="auto"/>
        </w:rPr>
        <w:t xml:space="preserve">Musical Director Glasgow Cathedral, </w:t>
      </w:r>
    </w:p>
    <w:p w14:paraId="1372B50F" w14:textId="15352150" w:rsidR="00B62B32" w:rsidRDefault="008D6FCA" w:rsidP="00332442">
      <w:pPr>
        <w:pStyle w:val="Heading2"/>
        <w:jc w:val="left"/>
        <w:rPr>
          <w:color w:val="auto"/>
        </w:rPr>
      </w:pPr>
      <w:r>
        <w:rPr>
          <w:color w:val="auto"/>
        </w:rPr>
        <w:t>With the</w:t>
      </w:r>
      <w:r w:rsidR="00B62B32" w:rsidRPr="00B62B32">
        <w:rPr>
          <w:color w:val="auto"/>
        </w:rPr>
        <w:t xml:space="preserve"> Poet Laureate </w:t>
      </w:r>
      <w:r>
        <w:rPr>
          <w:color w:val="auto"/>
        </w:rPr>
        <w:t>of Glasgow</w:t>
      </w:r>
      <w:r w:rsidR="00332442">
        <w:rPr>
          <w:color w:val="auto"/>
        </w:rPr>
        <w:t xml:space="preserve">, </w:t>
      </w:r>
      <w:r w:rsidR="00B62B32" w:rsidRPr="00B62B32">
        <w:rPr>
          <w:color w:val="auto"/>
        </w:rPr>
        <w:t>Jim Carrut</w:t>
      </w:r>
      <w:r w:rsidR="00070438">
        <w:rPr>
          <w:color w:val="auto"/>
        </w:rPr>
        <w:t>h</w:t>
      </w:r>
    </w:p>
    <w:p w14:paraId="6E151932" w14:textId="29F8512C" w:rsidR="00830501" w:rsidRDefault="00B62B32" w:rsidP="00830501">
      <w:pPr>
        <w:pStyle w:val="Heading2"/>
        <w:jc w:val="left"/>
        <w:rPr>
          <w:color w:val="auto"/>
        </w:rPr>
      </w:pPr>
      <w:r w:rsidRPr="00B62B32">
        <w:rPr>
          <w:color w:val="auto"/>
        </w:rPr>
        <w:t xml:space="preserve">Reflection </w:t>
      </w:r>
      <w:r w:rsidR="001470D4">
        <w:rPr>
          <w:color w:val="auto"/>
        </w:rPr>
        <w:t xml:space="preserve">by </w:t>
      </w:r>
      <w:r w:rsidR="00102505">
        <w:rPr>
          <w:color w:val="auto"/>
        </w:rPr>
        <w:t>Archbishop William Nolan</w:t>
      </w:r>
      <w:r w:rsidR="00B01390">
        <w:rPr>
          <w:color w:val="auto"/>
        </w:rPr>
        <w:t>, Archdiocese of Glasgow</w:t>
      </w:r>
    </w:p>
    <w:p w14:paraId="4D1AAC7F" w14:textId="77777777" w:rsidR="00B81983" w:rsidRPr="00B81983" w:rsidRDefault="00B81983" w:rsidP="00FC4D00">
      <w:pPr>
        <w:pStyle w:val="Line"/>
        <w:ind w:left="0"/>
        <w:jc w:val="left"/>
      </w:pPr>
    </w:p>
    <w:p w14:paraId="02D8B1FF" w14:textId="660AC3EB" w:rsidR="00694624" w:rsidRPr="00830501" w:rsidRDefault="00D809F6" w:rsidP="000A3004">
      <w:pPr>
        <w:pStyle w:val="Heading2"/>
        <w:rPr>
          <w:color w:val="auto"/>
        </w:rPr>
      </w:pPr>
      <w:r>
        <w:rPr>
          <w:rFonts w:ascii="Arial" w:hAnsi="Arial" w:cs="Arial"/>
          <w:noProof/>
          <w:sz w:val="48"/>
          <w:szCs w:val="48"/>
        </w:rPr>
        <w:drawing>
          <wp:inline distT="0" distB="0" distL="0" distR="0" wp14:anchorId="24711DE1" wp14:editId="4A7EBE00">
            <wp:extent cx="1112131" cy="1501140"/>
            <wp:effectExtent l="0" t="0" r="0" b="3810"/>
            <wp:docPr id="8" name="Picture 8" descr="A picture containing text, furniture, cup, ceramic 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furniture, cup, ceramic war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6508" cy="154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C2D" w:rsidRPr="00321872">
        <w:rPr>
          <w:noProof/>
          <w:lang w:val="en-GB" w:eastAsia="en-GB"/>
        </w:rPr>
        <w:drawing>
          <wp:inline distT="0" distB="0" distL="0" distR="0" wp14:anchorId="0BE5933A" wp14:editId="6D56B256">
            <wp:extent cx="1403350" cy="1426210"/>
            <wp:effectExtent l="0" t="0" r="6350" b="2540"/>
            <wp:docPr id="397656239" name="Picture 397656239" descr="FINAL DEFINITIV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 DEFINITIVE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DC3">
        <w:rPr>
          <w:noProof/>
          <w:sz w:val="56"/>
          <w:szCs w:val="56"/>
        </w:rPr>
        <w:drawing>
          <wp:inline distT="0" distB="0" distL="0" distR="0" wp14:anchorId="00A5C803" wp14:editId="4E55789F">
            <wp:extent cx="1584960" cy="1441450"/>
            <wp:effectExtent l="0" t="0" r="0" b="6350"/>
            <wp:docPr id="2035309010" name="Picture 2" descr="A round colorful button with a person in a r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56745" name="Picture 2" descr="A round colorful button with a person in a rob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3650" cy="145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575DA" w14:textId="3135072A" w:rsidR="004E5712" w:rsidRPr="000F2FB5" w:rsidRDefault="00C9755C" w:rsidP="000F2FB5">
      <w:pPr>
        <w:pStyle w:val="Subtitle"/>
        <w:jc w:val="center"/>
        <w:rPr>
          <w:rFonts w:ascii="AR BLANCA" w:hAnsi="AR BLANCA"/>
          <w:b/>
          <w:i/>
        </w:rPr>
      </w:pPr>
      <w:r w:rsidRPr="00D17CE7">
        <w:rPr>
          <w:rFonts w:ascii="AR BLANCA" w:hAnsi="AR BLANCA"/>
          <w:b/>
          <w:i/>
          <w:sz w:val="48"/>
          <w:szCs w:val="48"/>
        </w:rPr>
        <w:t>All Welcome</w:t>
      </w:r>
    </w:p>
    <w:sectPr w:rsidR="004E5712" w:rsidRPr="000F2FB5" w:rsidSect="0002014C">
      <w:pgSz w:w="12240" w:h="15840"/>
      <w:pgMar w:top="720" w:right="720" w:bottom="360" w:left="720" w:header="720" w:footer="720" w:gutter="0"/>
      <w:pgBorders w:offsetFrom="page">
        <w:top w:val="thinThickSmallGap" w:sz="48" w:space="24" w:color="485662" w:themeColor="accent4" w:themeShade="BF"/>
        <w:left w:val="thinThickSmallGap" w:sz="48" w:space="24" w:color="485662" w:themeColor="accent4" w:themeShade="BF"/>
        <w:bottom w:val="thinThickSmallGap" w:sz="48" w:space="24" w:color="485662" w:themeColor="accent4" w:themeShade="BF"/>
        <w:right w:val="thinThickSmallGap" w:sz="48" w:space="24" w:color="485662" w:themeColor="accent4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3A7"/>
    <w:rsid w:val="0002014C"/>
    <w:rsid w:val="00032FFD"/>
    <w:rsid w:val="00070438"/>
    <w:rsid w:val="0007174E"/>
    <w:rsid w:val="000A3004"/>
    <w:rsid w:val="000D5356"/>
    <w:rsid w:val="000D6B37"/>
    <w:rsid w:val="000E7A8A"/>
    <w:rsid w:val="000E7A91"/>
    <w:rsid w:val="000F2FB5"/>
    <w:rsid w:val="00102505"/>
    <w:rsid w:val="00102EA6"/>
    <w:rsid w:val="00115DC3"/>
    <w:rsid w:val="00124983"/>
    <w:rsid w:val="001322A4"/>
    <w:rsid w:val="00141B2A"/>
    <w:rsid w:val="00144BD1"/>
    <w:rsid w:val="001470D4"/>
    <w:rsid w:val="0014713E"/>
    <w:rsid w:val="001730D0"/>
    <w:rsid w:val="00182AFF"/>
    <w:rsid w:val="001B787F"/>
    <w:rsid w:val="001D1749"/>
    <w:rsid w:val="001E6BEE"/>
    <w:rsid w:val="002216FA"/>
    <w:rsid w:val="00226471"/>
    <w:rsid w:val="002359D3"/>
    <w:rsid w:val="002475F8"/>
    <w:rsid w:val="002816DC"/>
    <w:rsid w:val="00297D2E"/>
    <w:rsid w:val="00322721"/>
    <w:rsid w:val="003276A4"/>
    <w:rsid w:val="00332442"/>
    <w:rsid w:val="00341752"/>
    <w:rsid w:val="0039729A"/>
    <w:rsid w:val="003A7069"/>
    <w:rsid w:val="003E0D9B"/>
    <w:rsid w:val="003E2F86"/>
    <w:rsid w:val="003F1F58"/>
    <w:rsid w:val="003F709B"/>
    <w:rsid w:val="004036E3"/>
    <w:rsid w:val="004266AB"/>
    <w:rsid w:val="00447247"/>
    <w:rsid w:val="00450BAA"/>
    <w:rsid w:val="00452A6C"/>
    <w:rsid w:val="0046619F"/>
    <w:rsid w:val="004756BB"/>
    <w:rsid w:val="00482D8F"/>
    <w:rsid w:val="00483BE6"/>
    <w:rsid w:val="0048476C"/>
    <w:rsid w:val="004E5712"/>
    <w:rsid w:val="00500C64"/>
    <w:rsid w:val="00503B5D"/>
    <w:rsid w:val="0053796F"/>
    <w:rsid w:val="005418AE"/>
    <w:rsid w:val="00551C50"/>
    <w:rsid w:val="00557A4C"/>
    <w:rsid w:val="005627E6"/>
    <w:rsid w:val="005670AB"/>
    <w:rsid w:val="00582DA2"/>
    <w:rsid w:val="00596CBB"/>
    <w:rsid w:val="005C2C3A"/>
    <w:rsid w:val="005E3FF1"/>
    <w:rsid w:val="005F3FF5"/>
    <w:rsid w:val="0064291A"/>
    <w:rsid w:val="00694624"/>
    <w:rsid w:val="0078287C"/>
    <w:rsid w:val="007B1BAF"/>
    <w:rsid w:val="007B22DE"/>
    <w:rsid w:val="00824DA7"/>
    <w:rsid w:val="00830501"/>
    <w:rsid w:val="00841CA8"/>
    <w:rsid w:val="00842FF0"/>
    <w:rsid w:val="00877BAB"/>
    <w:rsid w:val="00894662"/>
    <w:rsid w:val="008C5F2F"/>
    <w:rsid w:val="008D6FCA"/>
    <w:rsid w:val="008E229C"/>
    <w:rsid w:val="00930DAF"/>
    <w:rsid w:val="00940C42"/>
    <w:rsid w:val="00993691"/>
    <w:rsid w:val="00A06773"/>
    <w:rsid w:val="00A11024"/>
    <w:rsid w:val="00A34EF3"/>
    <w:rsid w:val="00A50069"/>
    <w:rsid w:val="00A839E5"/>
    <w:rsid w:val="00AA3FC0"/>
    <w:rsid w:val="00AC1FEA"/>
    <w:rsid w:val="00AC6A0E"/>
    <w:rsid w:val="00B01390"/>
    <w:rsid w:val="00B0146F"/>
    <w:rsid w:val="00B12E57"/>
    <w:rsid w:val="00B26B78"/>
    <w:rsid w:val="00B303AF"/>
    <w:rsid w:val="00B62B32"/>
    <w:rsid w:val="00B81983"/>
    <w:rsid w:val="00BA736F"/>
    <w:rsid w:val="00BD4C22"/>
    <w:rsid w:val="00BE3D8A"/>
    <w:rsid w:val="00BE6BED"/>
    <w:rsid w:val="00C21281"/>
    <w:rsid w:val="00C308A2"/>
    <w:rsid w:val="00C40531"/>
    <w:rsid w:val="00C82C2D"/>
    <w:rsid w:val="00C9755C"/>
    <w:rsid w:val="00C97865"/>
    <w:rsid w:val="00CA528C"/>
    <w:rsid w:val="00CB3EC7"/>
    <w:rsid w:val="00CD13A7"/>
    <w:rsid w:val="00CD18A3"/>
    <w:rsid w:val="00CD2E59"/>
    <w:rsid w:val="00CE727F"/>
    <w:rsid w:val="00D06F48"/>
    <w:rsid w:val="00D17CE7"/>
    <w:rsid w:val="00D265F6"/>
    <w:rsid w:val="00D37E57"/>
    <w:rsid w:val="00D42A72"/>
    <w:rsid w:val="00D46A52"/>
    <w:rsid w:val="00D809F6"/>
    <w:rsid w:val="00D92CFD"/>
    <w:rsid w:val="00DA11B1"/>
    <w:rsid w:val="00DA5CE6"/>
    <w:rsid w:val="00DE4521"/>
    <w:rsid w:val="00E051C9"/>
    <w:rsid w:val="00E4081D"/>
    <w:rsid w:val="00E555F5"/>
    <w:rsid w:val="00E84F5E"/>
    <w:rsid w:val="00E965D8"/>
    <w:rsid w:val="00EB7C04"/>
    <w:rsid w:val="00ED4A94"/>
    <w:rsid w:val="00EF14BD"/>
    <w:rsid w:val="00EF6683"/>
    <w:rsid w:val="00F02749"/>
    <w:rsid w:val="00F06F46"/>
    <w:rsid w:val="00F57D60"/>
    <w:rsid w:val="00F6631E"/>
    <w:rsid w:val="00F96431"/>
    <w:rsid w:val="00FA7EFA"/>
    <w:rsid w:val="00FB4624"/>
    <w:rsid w:val="00FC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B9F752"/>
  <w15:chartTrackingRefBased/>
  <w15:docId w15:val="{6C91724E-4E46-4FB5-8178-C4AABC33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624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A59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00A59B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00A59B" w:themeColor="accent1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00A59B" w:themeColor="accent1"/>
    </w:rPr>
  </w:style>
  <w:style w:type="paragraph" w:styleId="NormalWeb">
    <w:name w:val="Normal (Web)"/>
    <w:basedOn w:val="Normal"/>
    <w:uiPriority w:val="99"/>
    <w:semiHidden/>
    <w:unhideWhenUsed/>
    <w:rsid w:val="00CD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6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T\AppData\Roaming\Microsoft\Templates\Seasonal%20event%20flyer%20(winter).dotx" TargetMode="External"/></Relationship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2E510-0562-42B4-AAA9-BD52FD9DD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140D78-B04A-4264-852D-CE407A63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(winter)</Template>
  <TotalTime>16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Elspeth</dc:creator>
  <cp:keywords/>
  <dc:description/>
  <cp:lastModifiedBy>glasgow churches</cp:lastModifiedBy>
  <cp:revision>16</cp:revision>
  <cp:lastPrinted>2012-12-25T21:02:00Z</cp:lastPrinted>
  <dcterms:created xsi:type="dcterms:W3CDTF">2025-01-03T13:03:00Z</dcterms:created>
  <dcterms:modified xsi:type="dcterms:W3CDTF">2025-01-04T19:55:00Z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TC039885619991</vt:lpwstr>
  </property>
</Properties>
</file>